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425E5" w14:textId="77777777" w:rsidR="0031473C" w:rsidRPr="0031473C" w:rsidRDefault="0031473C" w:rsidP="00441C00">
      <w:pPr>
        <w:pStyle w:val="DateTime"/>
        <w:rPr>
          <w:color w:val="FF0000"/>
          <w:sz w:val="32"/>
        </w:rPr>
      </w:pPr>
    </w:p>
    <w:p w14:paraId="55AEA240" w14:textId="77777777" w:rsidR="00441C00" w:rsidRDefault="00441C00" w:rsidP="00441C00">
      <w:pPr>
        <w:jc w:val="both"/>
      </w:pPr>
      <w:r>
        <w:rPr>
          <w:noProof/>
        </w:rPr>
        <w:drawing>
          <wp:inline distT="0" distB="0" distL="0" distR="0" wp14:anchorId="57EB4C14" wp14:editId="78D28895">
            <wp:extent cx="5936683" cy="1106129"/>
            <wp:effectExtent l="0" t="0" r="0" b="0"/>
            <wp:docPr id="6" name="Picture 0" descr="top_border_black_th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p_border_black_thin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07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345D9" w14:textId="77777777" w:rsidR="00657188" w:rsidRDefault="0031473C" w:rsidP="00441C00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3FCEBCDB" wp14:editId="792FF9CB">
                <wp:simplePos x="0" y="0"/>
                <wp:positionH relativeFrom="page">
                  <wp:posOffset>914400</wp:posOffset>
                </wp:positionH>
                <wp:positionV relativeFrom="page">
                  <wp:posOffset>2425700</wp:posOffset>
                </wp:positionV>
                <wp:extent cx="5880100" cy="5335905"/>
                <wp:effectExtent l="0" t="0" r="0" b="0"/>
                <wp:wrapNone/>
                <wp:docPr id="1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0100" cy="533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5CC4E3" w14:textId="77777777" w:rsidR="00434A90" w:rsidRPr="00D50E5E" w:rsidRDefault="003D0DA1" w:rsidP="001F1D0F">
                            <w:pPr>
                              <w:pStyle w:val="CompanyName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Georgetown</w:t>
                            </w:r>
                            <w:r w:rsidR="001F1D0F">
                              <w:rPr>
                                <w:sz w:val="32"/>
                              </w:rPr>
                              <w:t xml:space="preserve"> </w:t>
                            </w:r>
                            <w:r w:rsidR="00D50E5E" w:rsidRPr="00D50E5E">
                              <w:rPr>
                                <w:sz w:val="32"/>
                              </w:rPr>
                              <w:t xml:space="preserve">Rotary Club </w:t>
                            </w:r>
                            <w:r w:rsidR="001F1D0F">
                              <w:rPr>
                                <w:sz w:val="32"/>
                              </w:rPr>
                              <w:t>Invites You to</w:t>
                            </w:r>
                            <w:r>
                              <w:rPr>
                                <w:sz w:val="32"/>
                              </w:rPr>
                              <w:t xml:space="preserve"> </w:t>
                            </w:r>
                            <w:r w:rsidR="00285170">
                              <w:rPr>
                                <w:sz w:val="32"/>
                              </w:rPr>
                              <w:t>O</w:t>
                            </w:r>
                            <w:r>
                              <w:rPr>
                                <w:sz w:val="32"/>
                              </w:rPr>
                              <w:t>ur</w:t>
                            </w:r>
                          </w:p>
                          <w:p w14:paraId="13FA1621" w14:textId="77777777" w:rsidR="00285170" w:rsidRDefault="001F1D0F" w:rsidP="009F583A">
                            <w:pPr>
                              <w:pStyle w:val="Heading1"/>
                            </w:pPr>
                            <w:r>
                              <w:t>Christmas</w:t>
                            </w:r>
                          </w:p>
                          <w:p w14:paraId="7C2FA569" w14:textId="77777777" w:rsidR="00434A90" w:rsidRPr="009F583A" w:rsidRDefault="001F1D0F" w:rsidP="009F583A">
                            <w:pPr>
                              <w:pStyle w:val="Heading1"/>
                            </w:pPr>
                            <w:r>
                              <w:t>Celebration</w:t>
                            </w:r>
                          </w:p>
                          <w:p w14:paraId="4AE99A8A" w14:textId="77777777" w:rsidR="00434A90" w:rsidRPr="003D0DA1" w:rsidRDefault="003D0DA1" w:rsidP="009F583A">
                            <w:pPr>
                              <w:pStyle w:val="DateTime"/>
                              <w:rPr>
                                <w:sz w:val="40"/>
                              </w:rPr>
                            </w:pPr>
                            <w:r w:rsidRPr="003D0DA1">
                              <w:rPr>
                                <w:sz w:val="40"/>
                              </w:rPr>
                              <w:t>Wednes</w:t>
                            </w:r>
                            <w:r w:rsidR="001F1D0F" w:rsidRPr="003D0DA1">
                              <w:rPr>
                                <w:sz w:val="40"/>
                              </w:rPr>
                              <w:t>day, December 4</w:t>
                            </w:r>
                          </w:p>
                          <w:p w14:paraId="7EDA8176" w14:textId="37B26CDB" w:rsidR="00434A90" w:rsidRPr="003D0DA1" w:rsidRDefault="003D0DA1" w:rsidP="009F583A">
                            <w:pPr>
                              <w:pStyle w:val="DateTime"/>
                              <w:rPr>
                                <w:sz w:val="40"/>
                              </w:rPr>
                            </w:pPr>
                            <w:r w:rsidRPr="003D0DA1">
                              <w:rPr>
                                <w:sz w:val="40"/>
                              </w:rPr>
                              <w:t>5</w:t>
                            </w:r>
                            <w:r w:rsidR="00434A90" w:rsidRPr="003D0DA1">
                              <w:rPr>
                                <w:sz w:val="40"/>
                              </w:rPr>
                              <w:t>:</w:t>
                            </w:r>
                            <w:r w:rsidRPr="003D0DA1">
                              <w:rPr>
                                <w:sz w:val="40"/>
                              </w:rPr>
                              <w:t>3</w:t>
                            </w:r>
                            <w:r w:rsidR="00434A90" w:rsidRPr="003D0DA1">
                              <w:rPr>
                                <w:sz w:val="40"/>
                              </w:rPr>
                              <w:t xml:space="preserve">0 p.m. to </w:t>
                            </w:r>
                            <w:r w:rsidR="005C101A">
                              <w:rPr>
                                <w:sz w:val="40"/>
                              </w:rPr>
                              <w:t>8</w:t>
                            </w:r>
                            <w:r w:rsidR="00434A90" w:rsidRPr="003D0DA1">
                              <w:rPr>
                                <w:sz w:val="40"/>
                              </w:rPr>
                              <w:t>:</w:t>
                            </w:r>
                            <w:r w:rsidR="005C101A">
                              <w:rPr>
                                <w:sz w:val="40"/>
                              </w:rPr>
                              <w:t>0</w:t>
                            </w:r>
                            <w:r w:rsidR="00434A90" w:rsidRPr="003D0DA1">
                              <w:rPr>
                                <w:sz w:val="40"/>
                              </w:rPr>
                              <w:t>0 p.m.</w:t>
                            </w:r>
                          </w:p>
                          <w:p w14:paraId="1FA58A33" w14:textId="77777777" w:rsidR="003D0DA1" w:rsidRPr="003D0DA1" w:rsidRDefault="003D0DA1" w:rsidP="009F583A">
                            <w:pPr>
                              <w:pStyle w:val="DateTime"/>
                              <w:rPr>
                                <w:sz w:val="32"/>
                              </w:rPr>
                            </w:pPr>
                            <w:r w:rsidRPr="003D0DA1">
                              <w:rPr>
                                <w:sz w:val="32"/>
                              </w:rPr>
                              <w:t xml:space="preserve">Williamson County Children’s Advocacy Center, </w:t>
                            </w:r>
                          </w:p>
                          <w:p w14:paraId="2CB38398" w14:textId="77777777" w:rsidR="003D0DA1" w:rsidRPr="003D0DA1" w:rsidRDefault="003D0DA1" w:rsidP="003D0DA1">
                            <w:pPr>
                              <w:pStyle w:val="DateTime"/>
                              <w:rPr>
                                <w:sz w:val="32"/>
                              </w:rPr>
                            </w:pPr>
                            <w:r w:rsidRPr="003D0DA1">
                              <w:rPr>
                                <w:sz w:val="32"/>
                              </w:rPr>
                              <w:t>1811 South East Inner Loop</w:t>
                            </w:r>
                            <w:r>
                              <w:rPr>
                                <w:sz w:val="32"/>
                              </w:rPr>
                              <w:t xml:space="preserve">, </w:t>
                            </w:r>
                            <w:r w:rsidRPr="003D0DA1">
                              <w:rPr>
                                <w:sz w:val="32"/>
                              </w:rPr>
                              <w:t>Community Rooms</w:t>
                            </w:r>
                          </w:p>
                          <w:p w14:paraId="7DCC397A" w14:textId="77777777" w:rsidR="003D0DA1" w:rsidRPr="003D0DA1" w:rsidRDefault="003D0DA1" w:rsidP="009F583A">
                            <w:pPr>
                              <w:pStyle w:val="DateTime"/>
                              <w:rPr>
                                <w:sz w:val="32"/>
                              </w:rPr>
                            </w:pPr>
                            <w:r w:rsidRPr="003D0DA1">
                              <w:rPr>
                                <w:sz w:val="32"/>
                              </w:rPr>
                              <w:t>(Enter at the green door.)</w:t>
                            </w:r>
                          </w:p>
                          <w:p w14:paraId="1EC606AB" w14:textId="77777777" w:rsidR="003D0DA1" w:rsidRPr="003D0DA1" w:rsidRDefault="003D0DA1" w:rsidP="003D0DA1">
                            <w:pPr>
                              <w:pStyle w:val="DateTime"/>
                              <w:rPr>
                                <w:color w:val="C32D2E"/>
                                <w:sz w:val="24"/>
                                <w:szCs w:val="24"/>
                              </w:rPr>
                            </w:pPr>
                            <w:r w:rsidRPr="003D0DA1">
                              <w:rPr>
                                <w:color w:val="C32D2E"/>
                                <w:sz w:val="24"/>
                                <w:szCs w:val="24"/>
                              </w:rPr>
                              <w:t>~~</w:t>
                            </w:r>
                          </w:p>
                          <w:p w14:paraId="2DFA7FA6" w14:textId="77777777" w:rsidR="003D0DA1" w:rsidRDefault="003D0DA1" w:rsidP="003D0DA1">
                            <w:pPr>
                              <w:pStyle w:val="DateTime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Free for Rotarians</w:t>
                            </w:r>
                          </w:p>
                          <w:p w14:paraId="7DFFDF9D" w14:textId="77777777" w:rsidR="003D0DA1" w:rsidRDefault="003D0DA1" w:rsidP="003D0DA1">
                            <w:pPr>
                              <w:pStyle w:val="DateTime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$20 per Guest</w:t>
                            </w:r>
                          </w:p>
                          <w:p w14:paraId="5C3281D8" w14:textId="77777777" w:rsidR="003D0DA1" w:rsidRPr="00285170" w:rsidRDefault="00285170" w:rsidP="00285170">
                            <w:pPr>
                              <w:pStyle w:val="DateTime"/>
                              <w:rPr>
                                <w:color w:val="C32D2E"/>
                                <w:sz w:val="24"/>
                                <w:szCs w:val="24"/>
                              </w:rPr>
                            </w:pPr>
                            <w:r w:rsidRPr="003D0DA1">
                              <w:rPr>
                                <w:color w:val="C32D2E"/>
                                <w:sz w:val="24"/>
                                <w:szCs w:val="24"/>
                              </w:rPr>
                              <w:t>~~</w:t>
                            </w:r>
                          </w:p>
                          <w:p w14:paraId="18AC2665" w14:textId="77777777" w:rsidR="003D0DA1" w:rsidRPr="003D0DA1" w:rsidRDefault="003D0DA1" w:rsidP="003D0DA1">
                            <w:pPr>
                              <w:pStyle w:val="DateTime"/>
                              <w:rPr>
                                <w:sz w:val="32"/>
                              </w:rPr>
                            </w:pPr>
                            <w:r w:rsidRPr="003D0DA1">
                              <w:rPr>
                                <w:sz w:val="32"/>
                              </w:rPr>
                              <w:t>Mr. and Mrs. Santa, Music</w:t>
                            </w:r>
                            <w:r>
                              <w:rPr>
                                <w:sz w:val="32"/>
                              </w:rPr>
                              <w:t xml:space="preserve">, </w:t>
                            </w:r>
                            <w:r w:rsidRPr="003D0DA1">
                              <w:rPr>
                                <w:sz w:val="32"/>
                              </w:rPr>
                              <w:t>Good Food</w:t>
                            </w:r>
                          </w:p>
                          <w:p w14:paraId="1F49ABE3" w14:textId="77777777" w:rsidR="003D0DA1" w:rsidRPr="003D0DA1" w:rsidRDefault="003D0DA1" w:rsidP="003D0DA1">
                            <w:pPr>
                              <w:pStyle w:val="DateTime"/>
                              <w:rPr>
                                <w:sz w:val="32"/>
                              </w:rPr>
                            </w:pPr>
                            <w:r w:rsidRPr="003D0DA1">
                              <w:rPr>
                                <w:sz w:val="32"/>
                              </w:rPr>
                              <w:t>Great Fel</w:t>
                            </w:r>
                            <w:r>
                              <w:rPr>
                                <w:sz w:val="32"/>
                              </w:rPr>
                              <w:t>l</w:t>
                            </w:r>
                            <w:r w:rsidRPr="003D0DA1">
                              <w:rPr>
                                <w:sz w:val="32"/>
                              </w:rPr>
                              <w:t>owship</w:t>
                            </w:r>
                            <w:r w:rsidR="00285170">
                              <w:rPr>
                                <w:sz w:val="32"/>
                              </w:rPr>
                              <w:t>, Donations to WCCAC Holiday Market</w:t>
                            </w:r>
                          </w:p>
                          <w:p w14:paraId="6853E9F8" w14:textId="77777777" w:rsidR="003D0DA1" w:rsidRPr="003D0DA1" w:rsidRDefault="003D0DA1" w:rsidP="003D0DA1">
                            <w:pPr>
                              <w:pStyle w:val="DateTime"/>
                              <w:jc w:val="both"/>
                              <w:rPr>
                                <w:sz w:val="32"/>
                              </w:rPr>
                            </w:pPr>
                          </w:p>
                          <w:p w14:paraId="7643CC5F" w14:textId="77777777" w:rsidR="003D0DA1" w:rsidRDefault="003D0DA1" w:rsidP="003D0DA1">
                            <w:pPr>
                              <w:rPr>
                                <w:color w:val="C32D2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C32D2E"/>
                                <w:sz w:val="32"/>
                                <w:szCs w:val="32"/>
                              </w:rPr>
                              <w:t>Sign up at the registration desk at our weekly meeting or</w:t>
                            </w:r>
                          </w:p>
                          <w:p w14:paraId="22044D54" w14:textId="77777777" w:rsidR="00434A90" w:rsidRDefault="003D0DA1" w:rsidP="003D0DA1">
                            <w:pPr>
                              <w:rPr>
                                <w:color w:val="C32D2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C32D2E"/>
                                <w:sz w:val="32"/>
                                <w:szCs w:val="32"/>
                              </w:rPr>
                              <w:t>RSVP to cindy.rotary2022@outlook.com</w:t>
                            </w:r>
                          </w:p>
                          <w:p w14:paraId="1A1749E3" w14:textId="77777777" w:rsidR="003D0DA1" w:rsidRPr="003D0DA1" w:rsidRDefault="003D0DA1" w:rsidP="001F1D0F">
                            <w:pPr>
                              <w:jc w:val="both"/>
                              <w:rPr>
                                <w:color w:val="C32D2E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FCEBCDB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1in;margin-top:191pt;width:463pt;height:420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" o:allowincell="f" filled="f" stroked="f">
                <v:textbox>
                  <w:txbxContent>
                    <w:p w14:paraId="3A5CC4E3" w14:textId="77777777" w:rsidR="00434A90" w:rsidRPr="00D50E5E" w:rsidRDefault="003D0DA1" w:rsidP="001F1D0F">
                      <w:pPr>
                        <w:pStyle w:val="CompanyName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Georgetown</w:t>
                      </w:r>
                      <w:r w:rsidR="001F1D0F">
                        <w:rPr>
                          <w:sz w:val="32"/>
                        </w:rPr>
                        <w:t xml:space="preserve"> </w:t>
                      </w:r>
                      <w:r w:rsidR="00D50E5E" w:rsidRPr="00D50E5E">
                        <w:rPr>
                          <w:sz w:val="32"/>
                        </w:rPr>
                        <w:t xml:space="preserve">Rotary Club </w:t>
                      </w:r>
                      <w:r w:rsidR="001F1D0F">
                        <w:rPr>
                          <w:sz w:val="32"/>
                        </w:rPr>
                        <w:t>Invites You to</w:t>
                      </w:r>
                      <w:r>
                        <w:rPr>
                          <w:sz w:val="32"/>
                        </w:rPr>
                        <w:t xml:space="preserve"> </w:t>
                      </w:r>
                      <w:r w:rsidR="00285170">
                        <w:rPr>
                          <w:sz w:val="32"/>
                        </w:rPr>
                        <w:t>O</w:t>
                      </w:r>
                      <w:r>
                        <w:rPr>
                          <w:sz w:val="32"/>
                        </w:rPr>
                        <w:t>ur</w:t>
                      </w:r>
                    </w:p>
                    <w:p w14:paraId="13FA1621" w14:textId="77777777" w:rsidR="00285170" w:rsidRDefault="001F1D0F" w:rsidP="009F583A">
                      <w:pPr>
                        <w:pStyle w:val="Heading1"/>
                      </w:pPr>
                      <w:r>
                        <w:t>Christmas</w:t>
                      </w:r>
                    </w:p>
                    <w:p w14:paraId="7C2FA569" w14:textId="77777777" w:rsidR="00434A90" w:rsidRPr="009F583A" w:rsidRDefault="001F1D0F" w:rsidP="009F583A">
                      <w:pPr>
                        <w:pStyle w:val="Heading1"/>
                      </w:pPr>
                      <w:r>
                        <w:t>Celebration</w:t>
                      </w:r>
                    </w:p>
                    <w:p w14:paraId="4AE99A8A" w14:textId="77777777" w:rsidR="00434A90" w:rsidRPr="003D0DA1" w:rsidRDefault="003D0DA1" w:rsidP="009F583A">
                      <w:pPr>
                        <w:pStyle w:val="DateTime"/>
                        <w:rPr>
                          <w:sz w:val="40"/>
                        </w:rPr>
                      </w:pPr>
                      <w:r w:rsidRPr="003D0DA1">
                        <w:rPr>
                          <w:sz w:val="40"/>
                        </w:rPr>
                        <w:t>Wednes</w:t>
                      </w:r>
                      <w:r w:rsidR="001F1D0F" w:rsidRPr="003D0DA1">
                        <w:rPr>
                          <w:sz w:val="40"/>
                        </w:rPr>
                        <w:t>day, December 4</w:t>
                      </w:r>
                    </w:p>
                    <w:p w14:paraId="7EDA8176" w14:textId="37B26CDB" w:rsidR="00434A90" w:rsidRPr="003D0DA1" w:rsidRDefault="003D0DA1" w:rsidP="009F583A">
                      <w:pPr>
                        <w:pStyle w:val="DateTime"/>
                        <w:rPr>
                          <w:sz w:val="40"/>
                        </w:rPr>
                      </w:pPr>
                      <w:r w:rsidRPr="003D0DA1">
                        <w:rPr>
                          <w:sz w:val="40"/>
                        </w:rPr>
                        <w:t>5</w:t>
                      </w:r>
                      <w:r w:rsidR="00434A90" w:rsidRPr="003D0DA1">
                        <w:rPr>
                          <w:sz w:val="40"/>
                        </w:rPr>
                        <w:t>:</w:t>
                      </w:r>
                      <w:r w:rsidRPr="003D0DA1">
                        <w:rPr>
                          <w:sz w:val="40"/>
                        </w:rPr>
                        <w:t>3</w:t>
                      </w:r>
                      <w:r w:rsidR="00434A90" w:rsidRPr="003D0DA1">
                        <w:rPr>
                          <w:sz w:val="40"/>
                        </w:rPr>
                        <w:t xml:space="preserve">0 p.m. to </w:t>
                      </w:r>
                      <w:r w:rsidR="005C101A">
                        <w:rPr>
                          <w:sz w:val="40"/>
                        </w:rPr>
                        <w:t>8</w:t>
                      </w:r>
                      <w:r w:rsidR="00434A90" w:rsidRPr="003D0DA1">
                        <w:rPr>
                          <w:sz w:val="40"/>
                        </w:rPr>
                        <w:t>:</w:t>
                      </w:r>
                      <w:r w:rsidR="005C101A">
                        <w:rPr>
                          <w:sz w:val="40"/>
                        </w:rPr>
                        <w:t>0</w:t>
                      </w:r>
                      <w:r w:rsidR="00434A90" w:rsidRPr="003D0DA1">
                        <w:rPr>
                          <w:sz w:val="40"/>
                        </w:rPr>
                        <w:t>0 p.m.</w:t>
                      </w:r>
                    </w:p>
                    <w:p w14:paraId="1FA58A33" w14:textId="77777777" w:rsidR="003D0DA1" w:rsidRPr="003D0DA1" w:rsidRDefault="003D0DA1" w:rsidP="009F583A">
                      <w:pPr>
                        <w:pStyle w:val="DateTime"/>
                        <w:rPr>
                          <w:sz w:val="32"/>
                        </w:rPr>
                      </w:pPr>
                      <w:r w:rsidRPr="003D0DA1">
                        <w:rPr>
                          <w:sz w:val="32"/>
                        </w:rPr>
                        <w:t xml:space="preserve">Williamson County Children’s Advocacy Center, </w:t>
                      </w:r>
                    </w:p>
                    <w:p w14:paraId="2CB38398" w14:textId="77777777" w:rsidR="003D0DA1" w:rsidRPr="003D0DA1" w:rsidRDefault="003D0DA1" w:rsidP="003D0DA1">
                      <w:pPr>
                        <w:pStyle w:val="DateTime"/>
                        <w:rPr>
                          <w:sz w:val="32"/>
                        </w:rPr>
                      </w:pPr>
                      <w:r w:rsidRPr="003D0DA1">
                        <w:rPr>
                          <w:sz w:val="32"/>
                        </w:rPr>
                        <w:t>1811 South East Inner Loop</w:t>
                      </w:r>
                      <w:r>
                        <w:rPr>
                          <w:sz w:val="32"/>
                        </w:rPr>
                        <w:t xml:space="preserve">, </w:t>
                      </w:r>
                      <w:r w:rsidRPr="003D0DA1">
                        <w:rPr>
                          <w:sz w:val="32"/>
                        </w:rPr>
                        <w:t>Community Rooms</w:t>
                      </w:r>
                    </w:p>
                    <w:p w14:paraId="7DCC397A" w14:textId="77777777" w:rsidR="003D0DA1" w:rsidRPr="003D0DA1" w:rsidRDefault="003D0DA1" w:rsidP="009F583A">
                      <w:pPr>
                        <w:pStyle w:val="DateTime"/>
                        <w:rPr>
                          <w:sz w:val="32"/>
                        </w:rPr>
                      </w:pPr>
                      <w:r w:rsidRPr="003D0DA1">
                        <w:rPr>
                          <w:sz w:val="32"/>
                        </w:rPr>
                        <w:t>(Enter at the green door.)</w:t>
                      </w:r>
                    </w:p>
                    <w:p w14:paraId="1EC606AB" w14:textId="77777777" w:rsidR="003D0DA1" w:rsidRPr="003D0DA1" w:rsidRDefault="003D0DA1" w:rsidP="003D0DA1">
                      <w:pPr>
                        <w:pStyle w:val="DateTime"/>
                        <w:rPr>
                          <w:color w:val="C32D2E"/>
                          <w:sz w:val="24"/>
                          <w:szCs w:val="24"/>
                        </w:rPr>
                      </w:pPr>
                      <w:r w:rsidRPr="003D0DA1">
                        <w:rPr>
                          <w:color w:val="C32D2E"/>
                          <w:sz w:val="24"/>
                          <w:szCs w:val="24"/>
                        </w:rPr>
                        <w:t>~~</w:t>
                      </w:r>
                    </w:p>
                    <w:p w14:paraId="2DFA7FA6" w14:textId="77777777" w:rsidR="003D0DA1" w:rsidRDefault="003D0DA1" w:rsidP="003D0DA1">
                      <w:pPr>
                        <w:pStyle w:val="DateTime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Free for Rotarians</w:t>
                      </w:r>
                    </w:p>
                    <w:p w14:paraId="7DFFDF9D" w14:textId="77777777" w:rsidR="003D0DA1" w:rsidRDefault="003D0DA1" w:rsidP="003D0DA1">
                      <w:pPr>
                        <w:pStyle w:val="DateTime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$20 per Guest</w:t>
                      </w:r>
                    </w:p>
                    <w:p w14:paraId="5C3281D8" w14:textId="77777777" w:rsidR="003D0DA1" w:rsidRPr="00285170" w:rsidRDefault="00285170" w:rsidP="00285170">
                      <w:pPr>
                        <w:pStyle w:val="DateTime"/>
                        <w:rPr>
                          <w:color w:val="C32D2E"/>
                          <w:sz w:val="24"/>
                          <w:szCs w:val="24"/>
                        </w:rPr>
                      </w:pPr>
                      <w:r w:rsidRPr="003D0DA1">
                        <w:rPr>
                          <w:color w:val="C32D2E"/>
                          <w:sz w:val="24"/>
                          <w:szCs w:val="24"/>
                        </w:rPr>
                        <w:t>~~</w:t>
                      </w:r>
                    </w:p>
                    <w:p w14:paraId="18AC2665" w14:textId="77777777" w:rsidR="003D0DA1" w:rsidRPr="003D0DA1" w:rsidRDefault="003D0DA1" w:rsidP="003D0DA1">
                      <w:pPr>
                        <w:pStyle w:val="DateTime"/>
                        <w:rPr>
                          <w:sz w:val="32"/>
                        </w:rPr>
                      </w:pPr>
                      <w:r w:rsidRPr="003D0DA1">
                        <w:rPr>
                          <w:sz w:val="32"/>
                        </w:rPr>
                        <w:t>Mr. and Mrs. Santa, Music</w:t>
                      </w:r>
                      <w:r>
                        <w:rPr>
                          <w:sz w:val="32"/>
                        </w:rPr>
                        <w:t xml:space="preserve">, </w:t>
                      </w:r>
                      <w:r w:rsidRPr="003D0DA1">
                        <w:rPr>
                          <w:sz w:val="32"/>
                        </w:rPr>
                        <w:t>Good Food</w:t>
                      </w:r>
                    </w:p>
                    <w:p w14:paraId="1F49ABE3" w14:textId="77777777" w:rsidR="003D0DA1" w:rsidRPr="003D0DA1" w:rsidRDefault="003D0DA1" w:rsidP="003D0DA1">
                      <w:pPr>
                        <w:pStyle w:val="DateTime"/>
                        <w:rPr>
                          <w:sz w:val="32"/>
                        </w:rPr>
                      </w:pPr>
                      <w:r w:rsidRPr="003D0DA1">
                        <w:rPr>
                          <w:sz w:val="32"/>
                        </w:rPr>
                        <w:t>Great Fel</w:t>
                      </w:r>
                      <w:r>
                        <w:rPr>
                          <w:sz w:val="32"/>
                        </w:rPr>
                        <w:t>l</w:t>
                      </w:r>
                      <w:r w:rsidRPr="003D0DA1">
                        <w:rPr>
                          <w:sz w:val="32"/>
                        </w:rPr>
                        <w:t>owship</w:t>
                      </w:r>
                      <w:r w:rsidR="00285170">
                        <w:rPr>
                          <w:sz w:val="32"/>
                        </w:rPr>
                        <w:t>, Donations to WCCAC Holiday Market</w:t>
                      </w:r>
                    </w:p>
                    <w:p w14:paraId="6853E9F8" w14:textId="77777777" w:rsidR="003D0DA1" w:rsidRPr="003D0DA1" w:rsidRDefault="003D0DA1" w:rsidP="003D0DA1">
                      <w:pPr>
                        <w:pStyle w:val="DateTime"/>
                        <w:jc w:val="both"/>
                        <w:rPr>
                          <w:sz w:val="32"/>
                        </w:rPr>
                      </w:pPr>
                    </w:p>
                    <w:p w14:paraId="7643CC5F" w14:textId="77777777" w:rsidR="003D0DA1" w:rsidRDefault="003D0DA1" w:rsidP="003D0DA1">
                      <w:pPr>
                        <w:rPr>
                          <w:color w:val="C32D2E"/>
                          <w:sz w:val="32"/>
                          <w:szCs w:val="32"/>
                        </w:rPr>
                      </w:pPr>
                      <w:r>
                        <w:rPr>
                          <w:color w:val="C32D2E"/>
                          <w:sz w:val="32"/>
                          <w:szCs w:val="32"/>
                        </w:rPr>
                        <w:t>Sign up at the registration desk at our weekly meeting or</w:t>
                      </w:r>
                    </w:p>
                    <w:p w14:paraId="22044D54" w14:textId="77777777" w:rsidR="00434A90" w:rsidRDefault="003D0DA1" w:rsidP="003D0DA1">
                      <w:pPr>
                        <w:rPr>
                          <w:color w:val="C32D2E"/>
                          <w:sz w:val="32"/>
                          <w:szCs w:val="32"/>
                        </w:rPr>
                      </w:pPr>
                      <w:r>
                        <w:rPr>
                          <w:color w:val="C32D2E"/>
                          <w:sz w:val="32"/>
                          <w:szCs w:val="32"/>
                        </w:rPr>
                        <w:t>RSVP to cindy.rotary2022@outlook.com</w:t>
                      </w:r>
                    </w:p>
                    <w:p w14:paraId="1A1749E3" w14:textId="77777777" w:rsidR="003D0DA1" w:rsidRPr="003D0DA1" w:rsidRDefault="003D0DA1" w:rsidP="001F1D0F">
                      <w:pPr>
                        <w:jc w:val="both"/>
                        <w:rPr>
                          <w:color w:val="C32D2E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408ED197" wp14:editId="420B569C">
                <wp:simplePos x="0" y="0"/>
                <wp:positionH relativeFrom="page">
                  <wp:posOffset>513080</wp:posOffset>
                </wp:positionH>
                <wp:positionV relativeFrom="page">
                  <wp:posOffset>711200</wp:posOffset>
                </wp:positionV>
                <wp:extent cx="6678295" cy="1445895"/>
                <wp:effectExtent l="0" t="0" r="0" b="0"/>
                <wp:wrapNone/>
                <wp:docPr id="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144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5DBA3F" w14:textId="77777777" w:rsidR="008F4F61" w:rsidRDefault="00A66978" w:rsidP="009F583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5B68DB" wp14:editId="54D2678F">
                                  <wp:extent cx="6300229" cy="1371603"/>
                                  <wp:effectExtent l="19050" t="0" r="5321" b="0"/>
                                  <wp:docPr id="1" name="Picture 0" descr="top_border_black_thin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op_border_black_thin.png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00229" cy="13716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id="Text Box 3" o:spid="_x0000_s1027" type="#_x0000_t202" style="position:absolute;left:0;text-align:left;margin-left:40.4pt;margin-top:56pt;width:525.85pt;height:113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" o:allowincell="f" filled="f" stroked="f">
                <v:textbox>
                  <w:txbxContent>
                    <w:p w:rsidR="008F4F61" w:rsidRDefault="00A66978" w:rsidP="009F583A">
                      <w:r>
                        <w:rPr>
                          <w:noProof/>
                        </w:rPr>
                        <w:drawing>
                          <wp:inline distT="0" distB="0" distL="0" distR="0" wp14:anchorId="24EA207E" wp14:editId="44ED4A4E">
                            <wp:extent cx="6300229" cy="1371603"/>
                            <wp:effectExtent l="19050" t="0" r="5321" b="0"/>
                            <wp:docPr id="1" name="Picture 0" descr="top_border_black_thin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op_border_black_thin.png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00229" cy="137160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480686D2" wp14:editId="3D6F1290">
                <wp:simplePos x="0" y="0"/>
                <wp:positionH relativeFrom="page">
                  <wp:posOffset>576580</wp:posOffset>
                </wp:positionH>
                <wp:positionV relativeFrom="page">
                  <wp:posOffset>7945120</wp:posOffset>
                </wp:positionV>
                <wp:extent cx="6611620" cy="1460500"/>
                <wp:effectExtent l="0" t="1270" r="3175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1620" cy="146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D39803" w14:textId="77777777" w:rsidR="00A510C0" w:rsidRDefault="00A66978" w:rsidP="009F583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DBB629" wp14:editId="55E81B3C">
                                  <wp:extent cx="6236221" cy="1213106"/>
                                  <wp:effectExtent l="19050" t="0" r="0" b="0"/>
                                  <wp:docPr id="2" name="Picture 1" descr="top_border_black_thick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op_border_black_thick.png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36221" cy="12131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57B8D8C" w14:textId="77777777" w:rsidR="00441C00" w:rsidRDefault="00441C00" w:rsidP="009F583A"/>
                          <w:p w14:paraId="0FF20143" w14:textId="77777777" w:rsidR="00441C00" w:rsidRDefault="00441C00" w:rsidP="009F583A"/>
                          <w:p w14:paraId="5227332B" w14:textId="77777777" w:rsidR="00441C00" w:rsidRDefault="00441C00" w:rsidP="009F583A"/>
                          <w:p w14:paraId="44E2CB91" w14:textId="77777777" w:rsidR="00441C00" w:rsidRDefault="00441C00" w:rsidP="009F583A"/>
                          <w:p w14:paraId="4BA85670" w14:textId="77777777" w:rsidR="00441C00" w:rsidRDefault="00441C00" w:rsidP="009F583A"/>
                          <w:p w14:paraId="1408DB96" w14:textId="77777777" w:rsidR="00441C00" w:rsidRDefault="00441C00" w:rsidP="009F58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id="Text Box 2" o:spid="_x0000_s1028" type="#_x0000_t202" style="position:absolute;left:0;text-align:left;margin-left:45.4pt;margin-top:625.6pt;width:520.6pt;height:11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" o:allowincell="f" filled="f" stroked="f">
                <v:textbox>
                  <w:txbxContent>
                    <w:p w:rsidR="00A510C0" w:rsidRDefault="00A66978" w:rsidP="009F583A">
                      <w:r>
                        <w:rPr>
                          <w:noProof/>
                        </w:rPr>
                        <w:drawing>
                          <wp:inline distT="0" distB="0" distL="0" distR="0" wp14:anchorId="7816F4D6" wp14:editId="23BBBAF7">
                            <wp:extent cx="6236221" cy="1213106"/>
                            <wp:effectExtent l="19050" t="0" r="0" b="0"/>
                            <wp:docPr id="2" name="Picture 1" descr="top_border_black_thick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op_border_black_thick.png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36221" cy="12131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41C00" w:rsidRDefault="00441C00" w:rsidP="009F583A"/>
                    <w:p w:rsidR="00441C00" w:rsidRDefault="00441C00" w:rsidP="009F583A"/>
                    <w:p w:rsidR="00441C00" w:rsidRDefault="00441C00" w:rsidP="009F583A"/>
                    <w:p w:rsidR="00441C00" w:rsidRDefault="00441C00" w:rsidP="009F583A"/>
                    <w:p w:rsidR="00441C00" w:rsidRDefault="00441C00" w:rsidP="009F583A"/>
                    <w:p w:rsidR="00441C00" w:rsidRDefault="00441C00" w:rsidP="009F583A"/>
                  </w:txbxContent>
                </v:textbox>
                <w10:wrap anchorx="page" anchory="page"/>
              </v:shape>
            </w:pict>
          </mc:Fallback>
        </mc:AlternateContent>
      </w:r>
    </w:p>
    <w:sectPr w:rsidR="00657188" w:rsidSect="003D0DA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E5E"/>
    <w:rsid w:val="00044BB6"/>
    <w:rsid w:val="00080CE3"/>
    <w:rsid w:val="0015300C"/>
    <w:rsid w:val="001A3AFB"/>
    <w:rsid w:val="001D013D"/>
    <w:rsid w:val="001F1D0F"/>
    <w:rsid w:val="00285170"/>
    <w:rsid w:val="0031473C"/>
    <w:rsid w:val="003D0DA1"/>
    <w:rsid w:val="00401837"/>
    <w:rsid w:val="0041075F"/>
    <w:rsid w:val="00434A90"/>
    <w:rsid w:val="00441C00"/>
    <w:rsid w:val="004C468A"/>
    <w:rsid w:val="00554927"/>
    <w:rsid w:val="0057725B"/>
    <w:rsid w:val="00581368"/>
    <w:rsid w:val="005B306C"/>
    <w:rsid w:val="005C101A"/>
    <w:rsid w:val="006010BF"/>
    <w:rsid w:val="00657188"/>
    <w:rsid w:val="006D5E14"/>
    <w:rsid w:val="007365C0"/>
    <w:rsid w:val="008A5DA4"/>
    <w:rsid w:val="008D7C7A"/>
    <w:rsid w:val="008F4F61"/>
    <w:rsid w:val="00972061"/>
    <w:rsid w:val="009C21E8"/>
    <w:rsid w:val="009E126D"/>
    <w:rsid w:val="009F583A"/>
    <w:rsid w:val="00A510C0"/>
    <w:rsid w:val="00A66978"/>
    <w:rsid w:val="00A7442E"/>
    <w:rsid w:val="00B85920"/>
    <w:rsid w:val="00BB6BD8"/>
    <w:rsid w:val="00D50E5E"/>
    <w:rsid w:val="00DF3A7F"/>
    <w:rsid w:val="00EF309E"/>
    <w:rsid w:val="00F06832"/>
    <w:rsid w:val="00F840AF"/>
    <w:rsid w:val="00FE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DA2AC"/>
  <w15:docId w15:val="{C4C964DA-9CA6-4986-B3AD-C2B374FFB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83A"/>
    <w:pPr>
      <w:spacing w:after="0" w:line="240" w:lineRule="auto"/>
      <w:jc w:val="center"/>
    </w:pPr>
    <w:rPr>
      <w:rFonts w:asciiTheme="majorHAnsi" w:hAnsiTheme="majorHAnsi"/>
      <w:color w:val="84AA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583A"/>
    <w:pPr>
      <w:spacing w:before="240" w:after="240" w:line="216" w:lineRule="auto"/>
      <w:outlineLvl w:val="0"/>
    </w:pPr>
    <w:rPr>
      <w:color w:val="C32D2E"/>
      <w:sz w:val="96"/>
      <w:szCs w:val="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10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0C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F583A"/>
    <w:rPr>
      <w:rFonts w:asciiTheme="majorHAnsi" w:hAnsiTheme="majorHAnsi"/>
      <w:color w:val="C32D2E"/>
      <w:sz w:val="96"/>
      <w:szCs w:val="96"/>
    </w:rPr>
  </w:style>
  <w:style w:type="paragraph" w:customStyle="1" w:styleId="CompanyName">
    <w:name w:val="Company Name"/>
    <w:basedOn w:val="Normal"/>
    <w:qFormat/>
    <w:rsid w:val="009F583A"/>
  </w:style>
  <w:style w:type="paragraph" w:customStyle="1" w:styleId="DateTime">
    <w:name w:val="Date &amp; Time"/>
    <w:basedOn w:val="Normal"/>
    <w:qFormat/>
    <w:rsid w:val="009F583A"/>
    <w:rPr>
      <w:sz w:val="44"/>
      <w:szCs w:val="44"/>
    </w:rPr>
  </w:style>
  <w:style w:type="paragraph" w:customStyle="1" w:styleId="Italic">
    <w:name w:val="Italic"/>
    <w:basedOn w:val="Normal"/>
    <w:qFormat/>
    <w:rsid w:val="009F583A"/>
    <w:rPr>
      <w:i/>
    </w:rPr>
  </w:style>
  <w:style w:type="character" w:styleId="Hyperlink">
    <w:name w:val="Hyperlink"/>
    <w:basedOn w:val="DefaultParagraphFont"/>
    <w:uiPriority w:val="99"/>
    <w:semiHidden/>
    <w:unhideWhenUsed/>
    <w:rsid w:val="003147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0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awcom\AppData\Roaming\Microsoft\Templates\Holiday%20party%20invitation%20with%20ornaments%20and%20red%20ribbon%20(Formal%20design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ivic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BC88DE24-926A-41CC-A9D9-D7C490183A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Holiday party invitation with ornaments and red ribbon (Formal design).dotx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Holiday party invitation with red and green ornaments (Formal  design)</vt:lpstr>
    </vt:vector>
  </TitlesOfParts>
  <Company>Information Technology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party invitation with red and green ornaments (Formal  design)</dc:title>
  <dc:creator>Bawcom, Amy</dc:creator>
  <cp:lastModifiedBy>myra page</cp:lastModifiedBy>
  <cp:revision>2</cp:revision>
  <cp:lastPrinted>2014-12-10T15:43:00Z</cp:lastPrinted>
  <dcterms:created xsi:type="dcterms:W3CDTF">2024-12-01T23:49:00Z</dcterms:created>
  <dcterms:modified xsi:type="dcterms:W3CDTF">2024-12-01T23:49:00Z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TC102480659990</vt:lpwstr>
  </property>
</Properties>
</file>